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openxmlformats-officedocument.wordprocessingml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08/6/28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08/9/16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09/2/wordml" xmlns:wpg="http://schemas.microsoft.com/office/word/2008/6/28/wordprocessingGroup" xmlns:wpi="http://schemas.microsoft.com/office/word/2008/6/28/wordprocessingInk" xmlns:wne="http://schemas.microsoft.com/office/word/2006/wordml" xmlns:wps="http://schemas.microsoft.com/office/word/2008/6/28/wordprocessingShape" mc:Ignorable="w14 wp14">
  <w:body>
    <w:p w14:paraId="5DAAB8F1" w14:textId="77777777" w:rsidR="001C4CD3" w:rsidRPr="001C4CD3" w:rsidRDefault="001C4CD3" w:rsidP="001C4CD3">
      <w:pPr>
        <w:tabs>
          <w:tab w:val="left" w:pos="6240"/>
        </w:tabs>
        <w:rPr>
          <w:lang w:val="en-US"/>
        </w:rPr>
      </w:pPr>
    </w:p>
    <w:tbl>
      <w:tblPr>
        <w:tblStyle w:val="TableGrid"/>
        <w:tblpPr w:leftFromText="180" w:rightFromText="180" w:vertAnchor="page" w:horzAnchor="margin" w:tblpXSpec="center" w:tblpY="802"/>
        <w:tblW w:w="0" w:type="auto"/>
        <w:tblLook w:val="01E0" w:firstRow="1" w:lastRow="1" w:firstColumn="1" w:lastColumn="1" w:noHBand="0" w:noVBand="0"/>
      </w:tblPr>
      <w:tblGrid>
        <w:gridCol w:w="1120"/>
        <w:gridCol w:w="1148"/>
      </w:tblGrid>
      <w:tr w:rsidR="001C4CD3" w14:paraId="76A3C342" w14:textId="77777777" w:rsidTr="00C240EE">
        <w:tc>
          <w:tcPr>
            <w:tcW w:w="1120" w:type="dxa"/>
          </w:tcPr>
          <w:p w14:paraId="7985D036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1D919F94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1.1 km</w:t>
            </w:r>
          </w:p>
        </w:tc>
      </w:tr>
      <w:tr w:rsidR="001C4CD3" w14:paraId="1C3394C2" w14:textId="77777777" w:rsidTr="00C240EE">
        <w:tc>
          <w:tcPr>
            <w:tcW w:w="1120" w:type="dxa"/>
          </w:tcPr>
          <w:p w14:paraId="0386BAA9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62B38649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2.1 km</w:t>
            </w:r>
          </w:p>
        </w:tc>
      </w:tr>
      <w:tr w:rsidR="001C4CD3" w14:paraId="7F05323F" w14:textId="77777777" w:rsidTr="00C240EE">
        <w:tc>
          <w:tcPr>
            <w:tcW w:w="1120" w:type="dxa"/>
          </w:tcPr>
          <w:p w14:paraId="01DEA215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54FCBDAB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2.2 km</w:t>
            </w:r>
          </w:p>
        </w:tc>
      </w:tr>
      <w:tr w:rsidR="001C4CD3" w14:paraId="0C9CE014" w14:textId="77777777" w:rsidTr="00C240EE">
        <w:tc>
          <w:tcPr>
            <w:tcW w:w="1120" w:type="dxa"/>
          </w:tcPr>
          <w:p w14:paraId="056585AA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22C57817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2.9 km</w:t>
            </w:r>
          </w:p>
        </w:tc>
      </w:tr>
      <w:tr w:rsidR="001C4CD3" w14:paraId="5F558593" w14:textId="77777777" w:rsidTr="00C240EE">
        <w:tc>
          <w:tcPr>
            <w:tcW w:w="1120" w:type="dxa"/>
          </w:tcPr>
          <w:p w14:paraId="794D0AF2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1BA9E226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7.1 km</w:t>
            </w:r>
          </w:p>
        </w:tc>
      </w:tr>
      <w:tr w:rsidR="001C4CD3" w14:paraId="5BAB491D" w14:textId="77777777" w:rsidTr="00C240EE">
        <w:tc>
          <w:tcPr>
            <w:tcW w:w="1120" w:type="dxa"/>
          </w:tcPr>
          <w:p w14:paraId="6EF233F6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5CC06338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9.5 km</w:t>
            </w:r>
          </w:p>
        </w:tc>
      </w:tr>
      <w:tr w:rsidR="001C4CD3" w14:paraId="591A5374" w14:textId="77777777" w:rsidTr="00C240EE">
        <w:tc>
          <w:tcPr>
            <w:tcW w:w="1120" w:type="dxa"/>
          </w:tcPr>
          <w:p w14:paraId="5520BB58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63C008B1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6.3 km</w:t>
            </w:r>
          </w:p>
        </w:tc>
      </w:tr>
      <w:tr w:rsidR="001C4CD3" w14:paraId="33BC12EC" w14:textId="77777777" w:rsidTr="00C240EE">
        <w:tc>
          <w:tcPr>
            <w:tcW w:w="1120" w:type="dxa"/>
          </w:tcPr>
          <w:p w14:paraId="62006B38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451E3AA1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7.8 km</w:t>
            </w:r>
          </w:p>
        </w:tc>
      </w:tr>
      <w:tr w:rsidR="001C4CD3" w14:paraId="7DF2AB15" w14:textId="77777777" w:rsidTr="00C240EE">
        <w:tc>
          <w:tcPr>
            <w:tcW w:w="1120" w:type="dxa"/>
          </w:tcPr>
          <w:p w14:paraId="512EB8CE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0874A536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8.9 km</w:t>
            </w:r>
          </w:p>
        </w:tc>
      </w:tr>
      <w:tr w:rsidR="001C4CD3" w14:paraId="29FD69EA" w14:textId="77777777" w:rsidTr="00C240EE">
        <w:tc>
          <w:tcPr>
            <w:tcW w:w="1120" w:type="dxa"/>
          </w:tcPr>
          <w:p w14:paraId="619A33BF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73C00E9C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10.6 km</w:t>
            </w:r>
          </w:p>
        </w:tc>
      </w:tr>
      <w:tr w:rsidR="001C4CD3" w14:paraId="499A2ED4" w14:textId="77777777" w:rsidTr="00C240EE">
        <w:tc>
          <w:tcPr>
            <w:tcW w:w="1120" w:type="dxa"/>
          </w:tcPr>
          <w:p w14:paraId="79D4F791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7A2A7367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10.2 km</w:t>
            </w:r>
          </w:p>
        </w:tc>
      </w:tr>
      <w:tr w:rsidR="001C4CD3" w14:paraId="512F5982" w14:textId="77777777" w:rsidTr="00C240EE">
        <w:tc>
          <w:tcPr>
            <w:tcW w:w="1120" w:type="dxa"/>
          </w:tcPr>
          <w:p w14:paraId="3B0350F6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0945ADF6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9.5 km</w:t>
            </w:r>
          </w:p>
        </w:tc>
      </w:tr>
      <w:tr w:rsidR="001C4CD3" w14:paraId="04D6C09F" w14:textId="77777777" w:rsidTr="00C240EE">
        <w:tc>
          <w:tcPr>
            <w:tcW w:w="1120" w:type="dxa"/>
          </w:tcPr>
          <w:p w14:paraId="2089B156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5D64F34D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10.5 km</w:t>
            </w:r>
          </w:p>
        </w:tc>
      </w:tr>
      <w:tr w:rsidR="001C4CD3" w14:paraId="6D003CAA" w14:textId="77777777" w:rsidTr="00C240EE">
        <w:tc>
          <w:tcPr>
            <w:tcW w:w="1120" w:type="dxa"/>
          </w:tcPr>
          <w:p w14:paraId="3DA8399A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79B6985E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10.3 km</w:t>
            </w:r>
          </w:p>
        </w:tc>
      </w:tr>
      <w:tr w:rsidR="001C4CD3" w14:paraId="64826D44" w14:textId="77777777" w:rsidTr="00C240EE">
        <w:tc>
          <w:tcPr>
            <w:tcW w:w="1120" w:type="dxa"/>
          </w:tcPr>
          <w:p w14:paraId="3D2442F7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3329C54A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8.3 km</w:t>
            </w:r>
          </w:p>
        </w:tc>
      </w:tr>
      <w:tr w:rsidR="001C4CD3" w14:paraId="552BC4DB" w14:textId="77777777" w:rsidTr="00C240EE">
        <w:tc>
          <w:tcPr>
            <w:tcW w:w="1120" w:type="dxa"/>
          </w:tcPr>
          <w:p w14:paraId="7AA6AB2E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67020FFA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9.7 km</w:t>
            </w:r>
          </w:p>
        </w:tc>
      </w:tr>
      <w:tr w:rsidR="001C4CD3" w14:paraId="15F41926" w14:textId="77777777" w:rsidTr="00C240EE">
        <w:tc>
          <w:tcPr>
            <w:tcW w:w="1120" w:type="dxa"/>
          </w:tcPr>
          <w:p w14:paraId="0B2BFA00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31228FD1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6.4 km</w:t>
            </w:r>
          </w:p>
        </w:tc>
      </w:tr>
      <w:tr w:rsidR="001C4CD3" w14:paraId="102B7639" w14:textId="77777777" w:rsidTr="00C240EE">
        <w:tc>
          <w:tcPr>
            <w:tcW w:w="1120" w:type="dxa"/>
          </w:tcPr>
          <w:p w14:paraId="50758093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46D262F7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7.1 km</w:t>
            </w:r>
          </w:p>
        </w:tc>
      </w:tr>
      <w:tr w:rsidR="001C4CD3" w14:paraId="4668FDE0" w14:textId="77777777" w:rsidTr="00C240EE">
        <w:tc>
          <w:tcPr>
            <w:tcW w:w="1120" w:type="dxa"/>
          </w:tcPr>
          <w:p w14:paraId="6E633009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6E36C679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8.8 km</w:t>
            </w:r>
          </w:p>
        </w:tc>
      </w:tr>
      <w:tr w:rsidR="001C4CD3" w14:paraId="522F8CD1" w14:textId="77777777" w:rsidTr="00C240EE">
        <w:tc>
          <w:tcPr>
            <w:tcW w:w="1120" w:type="dxa"/>
          </w:tcPr>
          <w:p w14:paraId="44E06632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6FBD749D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6.2 km</w:t>
            </w:r>
          </w:p>
        </w:tc>
      </w:tr>
      <w:tr w:rsidR="001C4CD3" w14:paraId="6169735B" w14:textId="77777777" w:rsidTr="00C240EE">
        <w:tc>
          <w:tcPr>
            <w:tcW w:w="1120" w:type="dxa"/>
          </w:tcPr>
          <w:p w14:paraId="053A096B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1E87F908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4.5 km</w:t>
            </w:r>
          </w:p>
        </w:tc>
      </w:tr>
      <w:tr w:rsidR="001C4CD3" w14:paraId="15CAD567" w14:textId="77777777" w:rsidTr="00C240EE">
        <w:tc>
          <w:tcPr>
            <w:tcW w:w="1120" w:type="dxa"/>
          </w:tcPr>
          <w:p w14:paraId="257B66E4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0A2703D6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4.1 km</w:t>
            </w:r>
          </w:p>
        </w:tc>
      </w:tr>
      <w:tr w:rsidR="001C4CD3" w14:paraId="3536C63E" w14:textId="77777777" w:rsidTr="00C240EE">
        <w:tc>
          <w:tcPr>
            <w:tcW w:w="1120" w:type="dxa"/>
          </w:tcPr>
          <w:p w14:paraId="21698DC9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697128CA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4.4 km</w:t>
            </w:r>
          </w:p>
        </w:tc>
      </w:tr>
      <w:tr w:rsidR="001C4CD3" w14:paraId="6847BBA8" w14:textId="77777777" w:rsidTr="00C240EE">
        <w:tc>
          <w:tcPr>
            <w:tcW w:w="1120" w:type="dxa"/>
          </w:tcPr>
          <w:p w14:paraId="116011D7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2D992C5D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5 km</w:t>
            </w:r>
          </w:p>
        </w:tc>
      </w:tr>
      <w:tr w:rsidR="001C4CD3" w14:paraId="1E336CC2" w14:textId="77777777" w:rsidTr="00C240EE">
        <w:tc>
          <w:tcPr>
            <w:tcW w:w="1120" w:type="dxa"/>
          </w:tcPr>
          <w:p w14:paraId="22F70E00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7AE0D40A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7.6 km</w:t>
            </w:r>
          </w:p>
        </w:tc>
      </w:tr>
      <w:tr w:rsidR="001C4CD3" w14:paraId="5405EA38" w14:textId="77777777" w:rsidTr="00C240EE">
        <w:tc>
          <w:tcPr>
            <w:tcW w:w="1120" w:type="dxa"/>
          </w:tcPr>
          <w:p w14:paraId="35E02252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72918771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4.4 km</w:t>
            </w:r>
          </w:p>
        </w:tc>
      </w:tr>
      <w:tr w:rsidR="001C4CD3" w14:paraId="21DC455F" w14:textId="77777777" w:rsidTr="00C240EE">
        <w:tc>
          <w:tcPr>
            <w:tcW w:w="1120" w:type="dxa"/>
          </w:tcPr>
          <w:p w14:paraId="01F73D0A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04ED622F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5.7 km</w:t>
            </w:r>
          </w:p>
        </w:tc>
      </w:tr>
      <w:tr w:rsidR="001C4CD3" w14:paraId="213875A1" w14:textId="77777777" w:rsidTr="00C240EE">
        <w:tc>
          <w:tcPr>
            <w:tcW w:w="1120" w:type="dxa"/>
          </w:tcPr>
          <w:p w14:paraId="1A5E2300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287164E5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5 km</w:t>
            </w:r>
          </w:p>
        </w:tc>
      </w:tr>
      <w:tr w:rsidR="001C4CD3" w14:paraId="5534A54F" w14:textId="77777777" w:rsidTr="00C240EE">
        <w:tc>
          <w:tcPr>
            <w:tcW w:w="1120" w:type="dxa"/>
          </w:tcPr>
          <w:p w14:paraId="0E0567D0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006C48E2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5.8 km</w:t>
            </w:r>
          </w:p>
        </w:tc>
      </w:tr>
      <w:tr w:rsidR="001C4CD3" w14:paraId="5BC2F8CA" w14:textId="77777777" w:rsidTr="00C240EE">
        <w:tc>
          <w:tcPr>
            <w:tcW w:w="1120" w:type="dxa"/>
          </w:tcPr>
          <w:p w14:paraId="5FB6A76B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7D41AE27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3.2 km</w:t>
            </w:r>
          </w:p>
        </w:tc>
      </w:tr>
      <w:tr w:rsidR="001C4CD3" w14:paraId="08EFEAF4" w14:textId="77777777" w:rsidTr="00C240EE">
        <w:tc>
          <w:tcPr>
            <w:tcW w:w="1120" w:type="dxa"/>
          </w:tcPr>
          <w:p w14:paraId="61CF4981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6843B7D2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5.2 km</w:t>
            </w:r>
          </w:p>
        </w:tc>
      </w:tr>
      <w:tr w:rsidR="001C4CD3" w14:paraId="19F5B606" w14:textId="77777777" w:rsidTr="00C240EE">
        <w:tc>
          <w:tcPr>
            <w:tcW w:w="1120" w:type="dxa"/>
          </w:tcPr>
          <w:p w14:paraId="7715492F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06A59946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6.7 km</w:t>
            </w:r>
          </w:p>
        </w:tc>
      </w:tr>
      <w:tr w:rsidR="001C4CD3" w14:paraId="1D9CEE26" w14:textId="77777777" w:rsidTr="00C240EE">
        <w:tc>
          <w:tcPr>
            <w:tcW w:w="1120" w:type="dxa"/>
          </w:tcPr>
          <w:p w14:paraId="0254C260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08B18737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9.9 km</w:t>
            </w:r>
          </w:p>
        </w:tc>
      </w:tr>
      <w:tr w:rsidR="001C4CD3" w14:paraId="5AA14656" w14:textId="77777777" w:rsidTr="00C240EE">
        <w:tc>
          <w:tcPr>
            <w:tcW w:w="1120" w:type="dxa"/>
          </w:tcPr>
          <w:p w14:paraId="2868F5DF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5DAD40F1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8.3 km</w:t>
            </w:r>
          </w:p>
        </w:tc>
      </w:tr>
      <w:tr w:rsidR="001C4CD3" w14:paraId="6F212606" w14:textId="77777777" w:rsidTr="00C240EE">
        <w:tc>
          <w:tcPr>
            <w:tcW w:w="1120" w:type="dxa"/>
          </w:tcPr>
          <w:p w14:paraId="78143F3C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3BCAD383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4.6 km</w:t>
            </w:r>
          </w:p>
        </w:tc>
      </w:tr>
      <w:tr w:rsidR="001C4CD3" w14:paraId="0BB7A13A" w14:textId="77777777" w:rsidTr="00C240EE">
        <w:tc>
          <w:tcPr>
            <w:tcW w:w="1120" w:type="dxa"/>
          </w:tcPr>
          <w:p w14:paraId="65BCA16C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1089A625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8.2 km</w:t>
            </w:r>
          </w:p>
        </w:tc>
      </w:tr>
      <w:tr w:rsidR="001C4CD3" w14:paraId="1E547B24" w14:textId="77777777" w:rsidTr="00C240EE">
        <w:tc>
          <w:tcPr>
            <w:tcW w:w="1120" w:type="dxa"/>
          </w:tcPr>
          <w:p w14:paraId="1EB0E1FF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02DAC8C2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10.3 km</w:t>
            </w:r>
          </w:p>
        </w:tc>
      </w:tr>
      <w:tr w:rsidR="001C4CD3" w14:paraId="3BBF9D5A" w14:textId="77777777" w:rsidTr="00C240EE">
        <w:tc>
          <w:tcPr>
            <w:tcW w:w="1120" w:type="dxa"/>
          </w:tcPr>
          <w:p w14:paraId="2A04E48E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18C0E937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5.8 km</w:t>
            </w:r>
          </w:p>
        </w:tc>
      </w:tr>
      <w:tr w:rsidR="001C4CD3" w14:paraId="5C52668A" w14:textId="77777777" w:rsidTr="00C240EE">
        <w:tc>
          <w:tcPr>
            <w:tcW w:w="1120" w:type="dxa"/>
          </w:tcPr>
          <w:p w14:paraId="41044C47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5CEF1DAD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13.9 km</w:t>
            </w:r>
          </w:p>
        </w:tc>
      </w:tr>
      <w:tr w:rsidR="001C4CD3" w14:paraId="4E05D7E2" w14:textId="77777777" w:rsidTr="00C240EE">
        <w:tc>
          <w:tcPr>
            <w:tcW w:w="1120" w:type="dxa"/>
          </w:tcPr>
          <w:p w14:paraId="60349D2A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5D7E36B6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12.9 km</w:t>
            </w:r>
          </w:p>
        </w:tc>
      </w:tr>
      <w:tr w:rsidR="001C4CD3" w14:paraId="5AC4BF8B" w14:textId="77777777" w:rsidTr="00C240EE">
        <w:tc>
          <w:tcPr>
            <w:tcW w:w="1120" w:type="dxa"/>
          </w:tcPr>
          <w:p w14:paraId="5137C4EE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638AB168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2.3 km</w:t>
            </w:r>
          </w:p>
        </w:tc>
      </w:tr>
      <w:tr w:rsidR="001C4CD3" w14:paraId="3B0E5A9D" w14:textId="77777777" w:rsidTr="00C240EE">
        <w:tc>
          <w:tcPr>
            <w:tcW w:w="1120" w:type="dxa"/>
          </w:tcPr>
          <w:p w14:paraId="48F50C64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7BE92A72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3.9 km</w:t>
            </w:r>
          </w:p>
        </w:tc>
      </w:tr>
      <w:tr w:rsidR="001C4CD3" w14:paraId="435553B0" w14:textId="77777777" w:rsidTr="00C240EE">
        <w:tc>
          <w:tcPr>
            <w:tcW w:w="1120" w:type="dxa"/>
          </w:tcPr>
          <w:p w14:paraId="30B714F9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7AAC696C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5.3 km</w:t>
            </w:r>
          </w:p>
        </w:tc>
      </w:tr>
      <w:tr w:rsidR="001C4CD3" w14:paraId="766AA9A6" w14:textId="77777777" w:rsidTr="00C240EE">
        <w:tc>
          <w:tcPr>
            <w:tcW w:w="1120" w:type="dxa"/>
          </w:tcPr>
          <w:p w14:paraId="3B785FBA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13FD45C7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4 km</w:t>
            </w:r>
          </w:p>
        </w:tc>
      </w:tr>
      <w:tr w:rsidR="001C4CD3" w14:paraId="2B8FC85D" w14:textId="77777777" w:rsidTr="00C240EE">
        <w:tc>
          <w:tcPr>
            <w:tcW w:w="1120" w:type="dxa"/>
          </w:tcPr>
          <w:p w14:paraId="74FB34A5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641F9B25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3.9 km</w:t>
            </w:r>
          </w:p>
        </w:tc>
      </w:tr>
      <w:tr w:rsidR="001C4CD3" w14:paraId="600FF759" w14:textId="77777777" w:rsidTr="00C240EE">
        <w:tc>
          <w:tcPr>
            <w:tcW w:w="1120" w:type="dxa"/>
          </w:tcPr>
          <w:p w14:paraId="46065D2B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7D311C19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4.7 km</w:t>
            </w:r>
          </w:p>
        </w:tc>
      </w:tr>
      <w:tr w:rsidR="001C4CD3" w14:paraId="12774CAD" w14:textId="77777777" w:rsidTr="00C240EE">
        <w:tc>
          <w:tcPr>
            <w:tcW w:w="1120" w:type="dxa"/>
          </w:tcPr>
          <w:p w14:paraId="5F90EC5E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55C8C696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13 km</w:t>
            </w:r>
          </w:p>
        </w:tc>
      </w:tr>
      <w:tr w:rsidR="001C4CD3" w14:paraId="4D862B3E" w14:textId="77777777" w:rsidTr="00C240EE">
        <w:tc>
          <w:tcPr>
            <w:tcW w:w="1120" w:type="dxa"/>
          </w:tcPr>
          <w:p w14:paraId="05C536B5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79D07785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12.1 km</w:t>
            </w:r>
          </w:p>
        </w:tc>
      </w:tr>
      <w:tr w:rsidR="001C4CD3" w14:paraId="4742FBA5" w14:textId="77777777" w:rsidTr="00C240EE">
        <w:tc>
          <w:tcPr>
            <w:tcW w:w="1120" w:type="dxa"/>
          </w:tcPr>
          <w:p w14:paraId="2F35C22A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3C669A87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11.3 km</w:t>
            </w:r>
          </w:p>
        </w:tc>
      </w:tr>
      <w:tr w:rsidR="001C4CD3" w14:paraId="6D6BEFAC" w14:textId="77777777" w:rsidTr="00C240EE">
        <w:tc>
          <w:tcPr>
            <w:tcW w:w="1120" w:type="dxa"/>
          </w:tcPr>
          <w:p w14:paraId="6FBCB12B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34E5C2B8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11.5 km</w:t>
            </w:r>
          </w:p>
        </w:tc>
      </w:tr>
      <w:tr w:rsidR="001C4CD3" w14:paraId="2789CD18" w14:textId="77777777" w:rsidTr="00C240EE">
        <w:tc>
          <w:tcPr>
            <w:tcW w:w="1120" w:type="dxa"/>
          </w:tcPr>
          <w:p w14:paraId="60D689BA" w14:textId="77777777" w:rsidR="001C4CD3" w:rsidRDefault="001C4CD3" w:rsidP="00C240EE">
            <w:pPr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1148" w:type="dxa"/>
          </w:tcPr>
          <w:p w14:paraId="216E824F" w14:textId="77777777" w:rsidR="001C4CD3" w:rsidRDefault="001C4CD3" w:rsidP="00C240EE">
            <w:pPr>
              <w:rPr>
                <w:lang w:val="en-US"/>
              </w:rPr>
            </w:pPr>
            <w:r>
              <w:rPr>
                <w:lang w:val="en-US"/>
              </w:rPr>
              <w:t>11 km</w:t>
            </w:r>
          </w:p>
        </w:tc>
      </w:tr>
    </w:tbl>
    <w:p w14:paraId="6C8DD4A1" w14:textId="77777777" w:rsidR="001C4CD3" w:rsidRDefault="001C4CD3" w:rsidP="001C4CD3">
      <w:pPr>
        <w:rPr>
          <w:lang w:val="en-US"/>
        </w:rPr>
      </w:pPr>
    </w:p>
    <w:p w14:paraId="18230633" w14:textId="77777777" w:rsidR="001C4CD3" w:rsidRDefault="001C4CD3" w:rsidP="001C4CD3">
      <w:pPr>
        <w:rPr>
          <w:lang w:val="en-US"/>
        </w:rPr>
      </w:pPr>
    </w:p>
    <w:p w14:paraId="12B1809D" w14:textId="77777777" w:rsidR="001C4CD3" w:rsidRDefault="001C4CD3" w:rsidP="001C4CD3">
      <w:pPr>
        <w:rPr>
          <w:lang w:val="en-US"/>
        </w:rPr>
      </w:pPr>
    </w:p>
    <w:p w14:paraId="3E9FAF59" w14:textId="77777777" w:rsidR="001C4CD3" w:rsidRDefault="001C4CD3" w:rsidP="001C4CD3">
      <w:pPr>
        <w:rPr>
          <w:lang w:val="en-US"/>
        </w:rPr>
      </w:pPr>
    </w:p>
    <w:p w14:paraId="0F16B889" w14:textId="77777777" w:rsidR="001C4CD3" w:rsidRDefault="001C4CD3" w:rsidP="001C4CD3">
      <w:pPr>
        <w:rPr>
          <w:lang w:val="en-US"/>
        </w:rPr>
      </w:pPr>
    </w:p>
    <w:p w14:paraId="75B21304" w14:textId="77777777" w:rsidR="001C4CD3" w:rsidRDefault="001C4CD3" w:rsidP="001C4CD3">
      <w:pPr>
        <w:rPr>
          <w:lang w:val="en-US"/>
        </w:rPr>
      </w:pPr>
    </w:p>
    <w:p w14:paraId="4B9089F2" w14:textId="77777777" w:rsidR="001C4CD3" w:rsidRDefault="001C4CD3" w:rsidP="001C4CD3">
      <w:pPr>
        <w:rPr>
          <w:lang w:val="en-US"/>
        </w:rPr>
      </w:pPr>
    </w:p>
    <w:p w14:paraId="0308EEBF" w14:textId="77777777" w:rsidR="001C4CD3" w:rsidRDefault="001C4CD3" w:rsidP="001C4CD3">
      <w:pPr>
        <w:rPr>
          <w:lang w:val="en-US"/>
        </w:rPr>
      </w:pPr>
    </w:p>
    <w:p w14:paraId="08BBC319" w14:textId="77777777" w:rsidR="001C4CD3" w:rsidRDefault="001C4CD3" w:rsidP="001C4CD3">
      <w:pPr>
        <w:rPr>
          <w:lang w:val="en-US"/>
        </w:rPr>
      </w:pPr>
    </w:p>
    <w:p w14:paraId="263841EB" w14:textId="77777777" w:rsidR="001C4CD3" w:rsidRDefault="001C4CD3" w:rsidP="001C4CD3">
      <w:pPr>
        <w:rPr>
          <w:lang w:val="en-US"/>
        </w:rPr>
      </w:pPr>
    </w:p>
    <w:p w14:paraId="5745A8CE" w14:textId="77777777" w:rsidR="001C4CD3" w:rsidRDefault="001C4CD3" w:rsidP="001C4CD3">
      <w:pPr>
        <w:rPr>
          <w:lang w:val="en-US"/>
        </w:rPr>
      </w:pPr>
    </w:p>
    <w:p w14:paraId="2669CCA1" w14:textId="77777777" w:rsidR="001C4CD3" w:rsidRDefault="001C4CD3" w:rsidP="001C4CD3">
      <w:pPr>
        <w:rPr>
          <w:lang w:val="en-US"/>
        </w:rPr>
      </w:pPr>
    </w:p>
    <w:p w14:paraId="43DBF9EE" w14:textId="77777777" w:rsidR="001C4CD3" w:rsidRDefault="001C4CD3" w:rsidP="001C4CD3">
      <w:pPr>
        <w:rPr>
          <w:lang w:val="en-US"/>
        </w:rPr>
      </w:pPr>
    </w:p>
    <w:p w14:paraId="690FF733" w14:textId="77777777" w:rsidR="001C4CD3" w:rsidRDefault="001C4CD3" w:rsidP="001C4CD3">
      <w:pPr>
        <w:rPr>
          <w:lang w:val="en-US"/>
        </w:rPr>
      </w:pPr>
    </w:p>
    <w:p w14:paraId="248B5445" w14:textId="77777777" w:rsidR="001C4CD3" w:rsidRDefault="001C4CD3" w:rsidP="001C4CD3">
      <w:pPr>
        <w:rPr>
          <w:lang w:val="en-US"/>
        </w:rPr>
      </w:pPr>
    </w:p>
    <w:p w14:paraId="102C8E65" w14:textId="77777777" w:rsidR="001C4CD3" w:rsidRDefault="001C4CD3" w:rsidP="001C4CD3">
      <w:pPr>
        <w:rPr>
          <w:lang w:val="en-US"/>
        </w:rPr>
      </w:pPr>
    </w:p>
    <w:p w14:paraId="185F7C6E" w14:textId="77777777" w:rsidR="001C4CD3" w:rsidRDefault="001C4CD3" w:rsidP="001C4CD3">
      <w:pPr>
        <w:rPr>
          <w:lang w:val="en-US"/>
        </w:rPr>
      </w:pPr>
    </w:p>
    <w:p w14:paraId="2235433B" w14:textId="77777777" w:rsidR="001C4CD3" w:rsidRDefault="001C4CD3" w:rsidP="001C4CD3">
      <w:pPr>
        <w:rPr>
          <w:lang w:val="en-US"/>
        </w:rPr>
      </w:pPr>
    </w:p>
    <w:p w14:paraId="7060FBE8" w14:textId="77777777" w:rsidR="001C4CD3" w:rsidRDefault="001C4CD3" w:rsidP="001C4CD3">
      <w:pPr>
        <w:rPr>
          <w:lang w:val="en-US"/>
        </w:rPr>
      </w:pPr>
    </w:p>
    <w:p w14:paraId="53ACEC70" w14:textId="77777777" w:rsidR="001C4CD3" w:rsidRDefault="001C4CD3" w:rsidP="001C4CD3">
      <w:pPr>
        <w:rPr>
          <w:lang w:val="en-US"/>
        </w:rPr>
      </w:pPr>
    </w:p>
    <w:p w14:paraId="2BF779F4" w14:textId="77777777" w:rsidR="001C4CD3" w:rsidRDefault="001C4CD3" w:rsidP="001C4CD3">
      <w:pPr>
        <w:rPr>
          <w:lang w:val="en-US"/>
        </w:rPr>
      </w:pPr>
    </w:p>
    <w:p w14:paraId="500E4362" w14:textId="77777777" w:rsidR="001C4CD3" w:rsidRDefault="001C4CD3" w:rsidP="001C4CD3">
      <w:pPr>
        <w:rPr>
          <w:lang w:val="en-US"/>
        </w:rPr>
      </w:pPr>
    </w:p>
    <w:p w14:paraId="4E3BD3DA" w14:textId="77777777" w:rsidR="001C4CD3" w:rsidRDefault="001C4CD3" w:rsidP="001C4CD3">
      <w:pPr>
        <w:rPr>
          <w:lang w:val="en-US"/>
        </w:rPr>
      </w:pPr>
    </w:p>
    <w:p w14:paraId="683B3672" w14:textId="77777777" w:rsidR="001C4CD3" w:rsidRDefault="001C4CD3" w:rsidP="001C4CD3">
      <w:pPr>
        <w:rPr>
          <w:lang w:val="en-US"/>
        </w:rPr>
      </w:pPr>
    </w:p>
    <w:p w14:paraId="42A4B4F7" w14:textId="77777777" w:rsidR="00404194" w:rsidRDefault="00404194" w:rsidP="001C4CD3"/>
    <w:sectPr w:rsidR="00404194" w:rsidSect="001C4CD3">
      <w:pgSz w:w="11906" w:h="16838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09/2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08/6/28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08/9/16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09/2/wordml" xmlns:wpg="http://schemas.microsoft.com/office/word/2008/6/28/wordprocessingGroup" xmlns:wpi="http://schemas.microsoft.com/office/word/2008/6/28/wordprocessingInk" xmlns:wne="http://schemas.microsoft.com/office/word/2006/wordml" xmlns:wps="http://schemas.microsoft.com/office/word/2008/6/28/wordprocessingShape" mc:Ignorable="w14 wp14">
  <w:abstractNum w:abstractNumId="0">
    <w:nsid w:val="63310C93"/>
    <w:multiLevelType w:val="hybridMultilevel"/>
    <w:tmpl w:val="8A90534A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09/2/wordml" xmlns:sl="http://schemas.openxmlformats.org/schemaLibrary/2006/main" mc:Ignorable="w14">
  <w:zoom w:percent="7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0"/>
    <w:compatSetting w:name="doNotFlipMirrorIndents" w:uri="http://schemas.microsoft.com/office/word" w:val="0"/>
  </w:compat>
  <w:rsids>
    <w:rsidRoot w:val="001C4CD3"/>
    <w:rsid w:val="001C4CD3"/>
    <w:rsid w:val="00404194"/>
    <w:rsid w:val="0050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96AB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09/2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C4CD3"/>
    <w:rPr>
      <w:sz w:val="24"/>
      <w:szCs w:val="24"/>
      <w:lang w:val="lt-LT"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C4C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08/6/28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08/9/16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09/2/wordml" xmlns:wpg="http://schemas.microsoft.com/office/word/2008/6/28/wordprocessingGroup" xmlns:wpi="http://schemas.microsoft.com/office/word/2008/6/28/wordprocessingInk" xmlns:wne="http://schemas.microsoft.com/office/word/2006/wordml" xmlns:wps="http://schemas.microsoft.com/office/word/2008/6/28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C4CD3"/>
    <w:rPr>
      <w:sz w:val="24"/>
      <w:szCs w:val="24"/>
      <w:lang w:val="lt-LT"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C4C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09/2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6/relationships/stylesWitht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xmlns:mc="http://schemas.openxmlformats.org/markup-compatibility/2006" xmlns:a14="http://schemas.microsoft.com/office/drawing/2007/7/7/main" val="1F497D" mc:Ignorable=""/>
      </a:dk2>
      <a:lt2>
        <a:srgbClr xmlns:mc="http://schemas.openxmlformats.org/markup-compatibility/2006" xmlns:a14="http://schemas.microsoft.com/office/drawing/2007/7/7/main" val="EEECE1" mc:Ignorable=""/>
      </a:lt2>
      <a:accent1>
        <a:srgbClr xmlns:mc="http://schemas.openxmlformats.org/markup-compatibility/2006" xmlns:a14="http://schemas.microsoft.com/office/drawing/2007/7/7/main" val="4F81BD" mc:Ignorable=""/>
      </a:accent1>
      <a:accent2>
        <a:srgbClr xmlns:mc="http://schemas.openxmlformats.org/markup-compatibility/2006" xmlns:a14="http://schemas.microsoft.com/office/drawing/2007/7/7/main" val="C0504D" mc:Ignorable=""/>
      </a:accent2>
      <a:accent3>
        <a:srgbClr xmlns:mc="http://schemas.openxmlformats.org/markup-compatibility/2006" xmlns:a14="http://schemas.microsoft.com/office/drawing/2007/7/7/main" val="9BBB59" mc:Ignorable=""/>
      </a:accent3>
      <a:accent4>
        <a:srgbClr xmlns:mc="http://schemas.openxmlformats.org/markup-compatibility/2006" xmlns:a14="http://schemas.microsoft.com/office/drawing/2007/7/7/main" val="8064A2" mc:Ignorable=""/>
      </a:accent4>
      <a:accent5>
        <a:srgbClr xmlns:mc="http://schemas.openxmlformats.org/markup-compatibility/2006" xmlns:a14="http://schemas.microsoft.com/office/drawing/2007/7/7/main" val="4BACC6" mc:Ignorable=""/>
      </a:accent5>
      <a:accent6>
        <a:srgbClr xmlns:mc="http://schemas.openxmlformats.org/markup-compatibility/2006" xmlns:a14="http://schemas.microsoft.com/office/drawing/2007/7/7/main" val="F79646" mc:Ignorable=""/>
      </a:accent6>
      <a:hlink>
        <a:srgbClr xmlns:mc="http://schemas.openxmlformats.org/markup-compatibility/2006" xmlns:a14="http://schemas.microsoft.com/office/drawing/2007/7/7/main" val="0000FF" mc:Ignorable=""/>
      </a:hlink>
      <a:folHlink>
        <a:srgbClr xmlns:mc="http://schemas.openxmlformats.org/markup-compatibility/2006" xmlns:a14="http://schemas.microsoft.com/office/drawing/2007/7/7/main" val="800080" mc:Ignorable="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xmlns:mc="http://schemas.openxmlformats.org/markup-compatibility/2006" xmlns:a14="http://schemas.microsoft.com/office/drawing/2007/7/7/main" val="000000" mc:Ignorable="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07/7/7/main" val="000000" mc:Ignorable="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07/7/7/main" val="000000" mc:Ignorable="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outs:outSpaceData xmlns:outs="http://schemas.microsoft.com/office/2009/outspace/metadata">
  <outs:relatedDates/>
  <outs:relatedDocuments/>
  <outs:relatedPeople>
    <outs:relatedPeopleItem>
      <outs:category>Author</outs:category>
      <outs:people>
        <outs:relatedPerson>
          <outs:displayName>Aloyzas</outs:displayName>
          <outs:accountName/>
        </outs:relatedPerson>
      </outs:people>
      <outs:source>0</outs:source>
      <outs:isPinned>true</outs:isPinned>
    </outs:relatedPeopleItem>
    <outs:relatedPeopleItem>
      <outs:category>Last modified by</outs:category>
      <outs:people/>
      <outs:source>0</outs:source>
      <outs:isPinned>true</outs:isPinned>
    </outs:relatedPeopleItem>
    <outs:relatedPeopleItem>
      <outs:category>Manager</outs:category>
      <outs:people/>
      <outs:source>0</outs:source>
      <outs:isPinned>false</outs:isPinned>
    </outs:relatedPeopleItem>
  </outs:relatedPeople>
  <outs:propertyMetadataList/>
  <outs:corruptMetadataWasLost/>
</outs:outSpaceData>
</file>

<file path=customXml/itemProps1.xml><?xml version="1.0" encoding="utf-8"?>
<ds:datastoreItem xmlns:ds="http://schemas.openxmlformats.org/officeDocument/2006/customXml" ds:itemID="{B5C9D71A-F8C7-4121-BB7B-D9FC39D57EF8}">
  <ds:schemaRefs>
    <ds:schemaRef ds:uri="http://schemas.microsoft.com/office/2009/outspace/meta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Aloyzas</Company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Aloyzas</dc:creator>
  <cp:keywords/>
  <dc:description/>
  <cp:lastModifiedBy>Aloyzas</cp:lastModifiedBy>
  <cp:revision>1</cp:revision>
  <dcterms:created xsi:type="dcterms:W3CDTF">2010-04-24T06:23:00Z</dcterms:created>
  <dcterms:modified xsi:type="dcterms:W3CDTF">2010-04-24T06:27:00Z</dcterms:modified>
</cp:coreProperties>
</file>